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D97C5" w14:textId="22C48303" w:rsidR="00D43DE8" w:rsidRDefault="003F4E6C">
      <w:r w:rsidRPr="003F4E6C">
        <w:rPr>
          <w:noProof/>
        </w:rPr>
        <w:drawing>
          <wp:anchor distT="0" distB="0" distL="114300" distR="114300" simplePos="0" relativeHeight="251738125" behindDoc="0" locked="0" layoutInCell="1" allowOverlap="1" wp14:anchorId="7C59B236" wp14:editId="2429D3F9">
            <wp:simplePos x="0" y="0"/>
            <wp:positionH relativeFrom="page">
              <wp:posOffset>466090</wp:posOffset>
            </wp:positionH>
            <wp:positionV relativeFrom="page">
              <wp:posOffset>918845</wp:posOffset>
            </wp:positionV>
            <wp:extent cx="2266950" cy="2571750"/>
            <wp:effectExtent l="0" t="0" r="0" b="0"/>
            <wp:wrapThrough wrapText="bothSides">
              <wp:wrapPolygon edited="0">
                <wp:start x="0" y="0"/>
                <wp:lineTo x="0" y="21333"/>
                <wp:lineTo x="21297" y="21333"/>
                <wp:lineTo x="2129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png"/>
                    <pic:cNvPicPr/>
                  </pic:nvPicPr>
                  <pic:blipFill rotWithShape="1">
                    <a:blip r:embed="rId8">
                      <a:extLst>
                        <a:ext uri="{28A0092B-C50C-407E-A947-70E740481C1C}">
                          <a14:useLocalDpi xmlns:a14="http://schemas.microsoft.com/office/drawing/2010/main" val="0"/>
                        </a:ext>
                      </a:extLst>
                    </a:blip>
                    <a:srcRect l="22104" r="13029"/>
                    <a:stretch/>
                  </pic:blipFill>
                  <pic:spPr bwMode="auto">
                    <a:xfrm>
                      <a:off x="0" y="0"/>
                      <a:ext cx="2266950"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E6C">
        <w:rPr>
          <w:noProof/>
        </w:rPr>
        <mc:AlternateContent>
          <mc:Choice Requires="wps">
            <w:drawing>
              <wp:anchor distT="0" distB="0" distL="114300" distR="114300" simplePos="0" relativeHeight="251735053" behindDoc="0" locked="0" layoutInCell="1" allowOverlap="1" wp14:anchorId="2356DA85" wp14:editId="54C450D4">
                <wp:simplePos x="0" y="0"/>
                <wp:positionH relativeFrom="page">
                  <wp:posOffset>466090</wp:posOffset>
                </wp:positionH>
                <wp:positionV relativeFrom="page">
                  <wp:posOffset>4525010</wp:posOffset>
                </wp:positionV>
                <wp:extent cx="2285365" cy="1955800"/>
                <wp:effectExtent l="0" t="0" r="0" b="0"/>
                <wp:wrapThrough wrapText="bothSides">
                  <wp:wrapPolygon edited="0">
                    <wp:start x="240" y="0"/>
                    <wp:lineTo x="240" y="21319"/>
                    <wp:lineTo x="21126" y="21319"/>
                    <wp:lineTo x="21126" y="0"/>
                    <wp:lineTo x="240" y="0"/>
                  </wp:wrapPolygon>
                </wp:wrapThrough>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ABE381" w14:textId="77777777" w:rsidR="003F4E6C" w:rsidRPr="003F4E6C" w:rsidRDefault="003F4E6C" w:rsidP="003F4E6C">
                            <w:pPr>
                              <w:pStyle w:val="Header"/>
                              <w:rPr>
                                <w:b w:val="0"/>
                              </w:rPr>
                            </w:pPr>
                            <w:proofErr w:type="gramStart"/>
                            <w:r w:rsidRPr="003F4E6C">
                              <w:rPr>
                                <w:b w:val="0"/>
                              </w:rPr>
                              <w:t>An automatic transmission for a bike.</w:t>
                            </w:r>
                            <w:proofErr w:type="gramEnd"/>
                            <w:r w:rsidRPr="003F4E6C">
                              <w:rPr>
                                <w:b w:val="0"/>
                              </w:rPr>
                              <w:t xml:space="preserve"> Each biker has a particular cadence that they like to pedal with, and they shift gears in order to maintain that cadence. The automatic transmission would be able to do nothing (remain manual), suggest a shift (with a light up arrow), or shift the bike for you automatically.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026" type="#_x0000_t202" style="position:absolute;margin-left:36.7pt;margin-top:356.3pt;width:179.95pt;height:154pt;z-index:2517350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" mv:complextextbox="1" filled="f" stroked="f">
                <v:textbox inset=",0,,0">
                  <w:txbxContent>
                    <w:p w14:paraId="2FABE381" w14:textId="77777777" w:rsidR="003F4E6C" w:rsidRPr="003F4E6C" w:rsidRDefault="003F4E6C" w:rsidP="003F4E6C">
                      <w:pPr>
                        <w:pStyle w:val="Header"/>
                        <w:rPr>
                          <w:b w:val="0"/>
                        </w:rPr>
                      </w:pPr>
                      <w:proofErr w:type="gramStart"/>
                      <w:r w:rsidRPr="003F4E6C">
                        <w:rPr>
                          <w:b w:val="0"/>
                        </w:rPr>
                        <w:t>An automatic transmission for a bike.</w:t>
                      </w:r>
                      <w:proofErr w:type="gramEnd"/>
                      <w:r w:rsidRPr="003F4E6C">
                        <w:rPr>
                          <w:b w:val="0"/>
                        </w:rPr>
                        <w:t xml:space="preserve"> Each biker has a particular cadence that they like to pedal with, and they shift gears in order to maintain that cadence. The automatic transmission would be able to do nothing (remain manual), suggest a shift (with a light up arrow), or shift the bike for you automatically.  </w:t>
                      </w:r>
                    </w:p>
                  </w:txbxContent>
                </v:textbox>
                <w10:wrap type="through" anchorx="page" anchory="page"/>
              </v:shape>
            </w:pict>
          </mc:Fallback>
        </mc:AlternateContent>
      </w:r>
      <w:r w:rsidRPr="003F4E6C">
        <w:rPr>
          <w:noProof/>
        </w:rPr>
        <mc:AlternateContent>
          <mc:Choice Requires="wps">
            <w:drawing>
              <wp:anchor distT="0" distB="0" distL="114300" distR="114300" simplePos="0" relativeHeight="251736077" behindDoc="0" locked="0" layoutInCell="1" allowOverlap="1" wp14:anchorId="5698302B" wp14:editId="38A9087C">
                <wp:simplePos x="0" y="0"/>
                <wp:positionH relativeFrom="page">
                  <wp:posOffset>476250</wp:posOffset>
                </wp:positionH>
                <wp:positionV relativeFrom="page">
                  <wp:posOffset>3651885</wp:posOffset>
                </wp:positionV>
                <wp:extent cx="2277110" cy="790906"/>
                <wp:effectExtent l="0" t="0" r="0" b="22225"/>
                <wp:wrapTight wrapText="bothSides">
                  <wp:wrapPolygon edited="0">
                    <wp:start x="241" y="0"/>
                    <wp:lineTo x="241" y="21513"/>
                    <wp:lineTo x="20962" y="21513"/>
                    <wp:lineTo x="21202" y="0"/>
                    <wp:lineTo x="241" y="0"/>
                  </wp:wrapPolygon>
                </wp:wrapTight>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790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43901F" w14:textId="77777777" w:rsidR="003F4E6C" w:rsidRPr="003F4E6C" w:rsidRDefault="003F4E6C" w:rsidP="003F4E6C">
                            <w:pPr>
                              <w:pStyle w:val="Footer"/>
                              <w:jc w:val="center"/>
                              <w:rPr>
                                <w:b/>
                                <w:color w:val="FFFFFF" w:themeColor="background1"/>
                                <w:sz w:val="32"/>
                                <w:szCs w:val="32"/>
                              </w:rPr>
                            </w:pPr>
                            <w:r w:rsidRPr="003F4E6C">
                              <w:rPr>
                                <w:b/>
                                <w:color w:val="FFFFFF" w:themeColor="background1"/>
                                <w:sz w:val="32"/>
                                <w:szCs w:val="32"/>
                              </w:rPr>
                              <w:t>If you could invent anything, what would it be?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margin-left:37.5pt;margin-top:287.55pt;width:179.3pt;height:62.3pt;z-index:251736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" filled="f" stroked="f">
                <v:textbox inset=",0,,0">
                  <w:txbxContent>
                    <w:p w14:paraId="7043901F" w14:textId="77777777" w:rsidR="003F4E6C" w:rsidRPr="003F4E6C" w:rsidRDefault="003F4E6C" w:rsidP="003F4E6C">
                      <w:pPr>
                        <w:pStyle w:val="Footer"/>
                        <w:jc w:val="center"/>
                        <w:rPr>
                          <w:b/>
                          <w:color w:val="FFFFFF" w:themeColor="background1"/>
                          <w:sz w:val="32"/>
                          <w:szCs w:val="32"/>
                        </w:rPr>
                      </w:pPr>
                      <w:r w:rsidRPr="003F4E6C">
                        <w:rPr>
                          <w:b/>
                          <w:color w:val="FFFFFF" w:themeColor="background1"/>
                          <w:sz w:val="32"/>
                          <w:szCs w:val="32"/>
                        </w:rPr>
                        <w:t>If you could invent anything, what would it be?</w:t>
                      </w:r>
                    </w:p>
                  </w:txbxContent>
                </v:textbox>
                <w10:wrap type="tight" anchorx="page" anchory="page"/>
              </v:shape>
            </w:pict>
          </mc:Fallback>
        </mc:AlternateContent>
      </w:r>
      <w:r w:rsidRPr="003F4E6C">
        <w:rPr>
          <w:noProof/>
        </w:rPr>
        <mc:AlternateContent>
          <mc:Choice Requires="wps">
            <w:drawing>
              <wp:anchor distT="0" distB="0" distL="114300" distR="114300" simplePos="0" relativeHeight="251740173" behindDoc="0" locked="0" layoutInCell="0" allowOverlap="1" wp14:anchorId="25B0A204" wp14:editId="382650A8">
                <wp:simplePos x="0" y="0"/>
                <wp:positionH relativeFrom="page">
                  <wp:posOffset>2911475</wp:posOffset>
                </wp:positionH>
                <wp:positionV relativeFrom="page">
                  <wp:posOffset>905510</wp:posOffset>
                </wp:positionV>
                <wp:extent cx="4292600" cy="433705"/>
                <wp:effectExtent l="0" t="0" r="0" b="23495"/>
                <wp:wrapTight wrapText="bothSides">
                  <wp:wrapPolygon edited="0">
                    <wp:start x="128" y="0"/>
                    <wp:lineTo x="128" y="21505"/>
                    <wp:lineTo x="21344" y="21505"/>
                    <wp:lineTo x="21344" y="0"/>
                    <wp:lineTo x="128" y="0"/>
                  </wp:wrapPolygon>
                </wp:wrapTight>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8B4651" w14:textId="5D9EBB01" w:rsidR="003F4E6C" w:rsidRPr="001F1C18" w:rsidRDefault="000F4907" w:rsidP="003F4E6C">
                            <w:pPr>
                              <w:pStyle w:val="Heading5"/>
                              <w:jc w:val="center"/>
                              <w:rPr>
                                <w:color w:val="800000"/>
                                <w:sz w:val="56"/>
                                <w:szCs w:val="56"/>
                              </w:rPr>
                            </w:pPr>
                            <w:r>
                              <w:rPr>
                                <w:color w:val="800000"/>
                                <w:sz w:val="56"/>
                                <w:szCs w:val="56"/>
                              </w:rPr>
                              <w:t>Rob Streeter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margin-left:229.25pt;margin-top:71.3pt;width:338pt;height:34.15pt;z-index:251740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" mv:complextextbox="1" o:allowincell="f" filled="f" stroked="f">
                <v:textbox inset=",0,,0">
                  <w:txbxContent>
                    <w:p w14:paraId="4E8B4651" w14:textId="5D9EBB01" w:rsidR="003F4E6C" w:rsidRPr="001F1C18" w:rsidRDefault="000F4907" w:rsidP="003F4E6C">
                      <w:pPr>
                        <w:pStyle w:val="Heading5"/>
                        <w:jc w:val="center"/>
                        <w:rPr>
                          <w:color w:val="800000"/>
                          <w:sz w:val="56"/>
                          <w:szCs w:val="56"/>
                        </w:rPr>
                      </w:pPr>
                      <w:r>
                        <w:rPr>
                          <w:color w:val="800000"/>
                          <w:sz w:val="56"/>
                          <w:szCs w:val="56"/>
                        </w:rPr>
                        <w:t>Rob Streeter</w:t>
                      </w:r>
                    </w:p>
                  </w:txbxContent>
                </v:textbox>
                <w10:wrap type="tight" anchorx="page" anchory="page"/>
              </v:shape>
            </w:pict>
          </mc:Fallback>
        </mc:AlternateContent>
      </w:r>
      <w:r w:rsidR="007E471D">
        <w:rPr>
          <w:noProof/>
        </w:rPr>
        <mc:AlternateContent>
          <mc:Choice Requires="wpg">
            <w:drawing>
              <wp:anchor distT="0" distB="0" distL="114300" distR="114300" simplePos="1" relativeHeight="251739149" behindDoc="0" locked="0" layoutInCell="1" allowOverlap="1" wp14:anchorId="67E2CA60" wp14:editId="2AC65C2E">
                <wp:simplePos x="2743200" y="1338580"/>
                <wp:positionH relativeFrom="page">
                  <wp:posOffset>2743200</wp:posOffset>
                </wp:positionH>
                <wp:positionV relativeFrom="page">
                  <wp:posOffset>1338580</wp:posOffset>
                </wp:positionV>
                <wp:extent cx="4581525" cy="8253730"/>
                <wp:effectExtent l="0" t="0" r="0" b="1270"/>
                <wp:wrapThrough wrapText="bothSides">
                  <wp:wrapPolygon edited="0">
                    <wp:start x="120" y="0"/>
                    <wp:lineTo x="120" y="21537"/>
                    <wp:lineTo x="21316" y="21537"/>
                    <wp:lineTo x="21316" y="0"/>
                    <wp:lineTo x="120" y="0"/>
                  </wp:wrapPolygon>
                </wp:wrapThrough>
                <wp:docPr id="17" name="Group 17"/>
                <wp:cNvGraphicFramePr/>
                <a:graphic xmlns:a="http://schemas.openxmlformats.org/drawingml/2006/main">
                  <a:graphicData uri="http://schemas.microsoft.com/office/word/2010/wordprocessingGroup">
                    <wpg:wgp>
                      <wpg:cNvGrpSpPr/>
                      <wpg:grpSpPr>
                        <a:xfrm>
                          <a:off x="0" y="0"/>
                          <a:ext cx="4581525" cy="8253730"/>
                          <a:chOff x="0" y="0"/>
                          <a:chExt cx="4581525" cy="8253730"/>
                        </a:xfrm>
                        <a:extLst>
                          <a:ext uri="{0CCBE362-F206-4b92-989A-16890622DB6E}">
                            <ma14:wrappingTextBoxFlag xmlns:ma14="http://schemas.microsoft.com/office/mac/drawingml/2011/main" val="1"/>
                          </a:ext>
                        </a:extLst>
                      </wpg:grpSpPr>
                      <wps:wsp>
                        <wps:cNvPr id="9" name="Text Box 68"/>
                        <wps:cNvSpPr txBox="1">
                          <a:spLocks noChangeArrowheads="1"/>
                        </wps:cNvSpPr>
                        <wps:spPr bwMode="auto">
                          <a:xfrm>
                            <a:off x="0" y="0"/>
                            <a:ext cx="4581525" cy="825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4398645" cy="184785"/>
                          </a:xfrm>
                          <a:prstGeom prst="rect">
                            <a:avLst/>
                          </a:prstGeom>
                          <a:noFill/>
                          <a:ln>
                            <a:noFill/>
                          </a:ln>
                          <a:effectLst/>
                          <a:extLst>
                            <a:ext uri="{C572A759-6A51-4108-AA02-DFA0A04FC94B}">
                              <ma14:wrappingTextBoxFlag xmlns:ma14="http://schemas.microsoft.com/office/mac/drawingml/2011/main"/>
                            </a:ext>
                          </a:extLst>
                        </wps:spPr>
                        <wps:txbx id="4">
                          <w:txbxContent>
                            <w:p w14:paraId="025C6AD8" w14:textId="77777777" w:rsidR="003F4E6C" w:rsidRPr="00D16A07" w:rsidRDefault="003F4E6C" w:rsidP="003F4E6C">
                              <w:r w:rsidRPr="00D16A07">
                                <w:t xml:space="preserve">     NASA. Just the mention of it is enough to intrigue both Sarah and myself as Rob begins to answer the background questions we created. He delves into the idea behind his current project, a sensor that mimics a fly</w:t>
                              </w:r>
                              <w:r>
                                <w:t>’s</w:t>
                              </w:r>
                              <w:r w:rsidRPr="00D16A07">
                                <w:t xml:space="preserve"> eye. Now being designed, </w:t>
                              </w:r>
                              <w:r w:rsidRPr="00984ECD">
                                <w:t>constructed</w:t>
                              </w:r>
                              <w:r w:rsidRPr="00D16A07">
                                <w:t xml:space="preserve">, and tested, the sensor </w:t>
                              </w:r>
                              <w:r>
                                <w:t>should hopefully</w:t>
                              </w:r>
                              <w:r w:rsidRPr="00D16A07">
                                <w:t xml:space="preserve"> be able to measure wing deflection on a fixed wing aircraft, which will aid in increasing flight efficiency. His </w:t>
                              </w:r>
                              <w:r>
                                <w:t>engineering work is</w:t>
                              </w:r>
                              <w:r w:rsidRPr="00D16A07">
                                <w:t xml:space="preserve"> fascinating, Rob’s enthusiasm for the project is infectious as he shows and explains pictures of toaster ovens, light rooms, and circuit boards. </w:t>
                              </w:r>
                            </w:p>
                            <w:p w14:paraId="2E7B9D89" w14:textId="77777777" w:rsidR="003F4E6C" w:rsidRPr="00D16A07" w:rsidRDefault="003F4E6C" w:rsidP="003F4E6C">
                              <w:r w:rsidRPr="00D16A07">
                                <w:t xml:space="preserve">     Rob discovered </w:t>
                              </w:r>
                              <w:r>
                                <w:t>engineering</w:t>
                              </w:r>
                              <w:r w:rsidRPr="00D16A07">
                                <w:t xml:space="preserve"> by attending a summer camp at UW the summer before his </w:t>
                              </w:r>
                              <w:r>
                                <w:t>senior year of high school</w:t>
                              </w:r>
                              <w:r w:rsidRPr="00D16A07">
                                <w:t xml:space="preserve">. Working under John Benson, </w:t>
                              </w:r>
                              <w:r>
                                <w:t>he</w:t>
                              </w:r>
                              <w:r w:rsidRPr="00D16A07">
                                <w:t xml:space="preserve"> was given the independence to figure out problems on his own. Rob found </w:t>
                              </w:r>
                              <w:r>
                                <w:t xml:space="preserve">the </w:t>
                              </w:r>
                              <w:r w:rsidRPr="00D16A07">
                                <w:t>idea of doing something no one has done before to be fascinating, though he admits, “if there’s the foggiest chance something will go wrong, it does.” When talking about research setbacks, Rob gri</w:t>
                              </w:r>
                              <w:r>
                                <w:t>ns and refers to Thomas Edison’s quote</w:t>
                              </w:r>
                              <w:r w:rsidRPr="00D16A07">
                                <w:t xml:space="preserve">: “I have not failed 1,000 times. I have successfully discovered 1,000 ways to not make a light bulb.”  </w:t>
                              </w:r>
                            </w:p>
                            <w:p w14:paraId="57576C09" w14:textId="77777777" w:rsidR="003F4E6C" w:rsidRPr="00D16A07" w:rsidRDefault="003F4E6C" w:rsidP="003F4E6C">
                              <w:r w:rsidRPr="00D16A07">
                                <w:t xml:space="preserve">     Though the combination of now being regarded as the “big dog” in the lab, doing outreach work with Wyoming classrooms, advising the engineering honors society, and being involved with other student groups sounds glamorous, Rob’s credits his success to his upbringing. Growing up in Saratoga, Rob guided rafting and fishing trips through his family business. Being placed into a leadership position at a young age allowed him to develop his leadership skills and problem solving abilities, which when coupled with his strong work ethic</w:t>
                              </w:r>
                              <w:r>
                                <w:t>,</w:t>
                              </w:r>
                              <w:r w:rsidRPr="00D16A07">
                                <w:t xml:space="preserve"> have driven his success at UW. </w:t>
                              </w:r>
                            </w:p>
                            <w:p w14:paraId="4FD868E4" w14:textId="77777777" w:rsidR="003F4E6C" w:rsidRPr="00D16A07" w:rsidRDefault="003F4E6C" w:rsidP="003F4E6C">
                              <w:r w:rsidRPr="00D16A07">
                                <w:t xml:space="preserve">     Rob believes growing up in small town Wyoming is actually an advantage when applying to college. Large schools are looking to balance their demographics and students from Wyoming bring a unique perspective not found in many other places. He encourages students to work hard, reminding them skills and concepts learned in high school create the foundation for the work done in college. Though he is also quick to state that “you don’t have to be good at math to succeed in engineering, you just have to get along with it.”</w:t>
                              </w:r>
                            </w:p>
                            <w:p w14:paraId="3C3CC194" w14:textId="77777777" w:rsidR="003F4E6C" w:rsidRPr="00D16A07" w:rsidRDefault="003F4E6C" w:rsidP="003F4E6C">
                              <w:r w:rsidRPr="00D16A07">
                                <w:t xml:space="preserve">     This positive attitude is one that Rob brings to students who are not excited about science. He encourages students to think about what they are passionate about and to explore all aspects of </w:t>
                              </w:r>
                              <w:r>
                                <w:t xml:space="preserve">it </w:t>
                              </w:r>
                              <w:r w:rsidRPr="00D16A07">
                                <w:t xml:space="preserve">that relate back to science or </w:t>
                              </w:r>
                              <w:r>
                                <w:t xml:space="preserve">scientific </w:t>
                              </w:r>
                              <w:r w:rsidRPr="00D16A07">
                                <w:t>research.</w:t>
                              </w:r>
                              <w:r>
                                <w:t xml:space="preserve"> Rob urges students to dive into what they are interested in and utilize that as a catalyst for learning in all subject areas.</w:t>
                              </w:r>
                            </w:p>
                            <w:p w14:paraId="01DB20F0" w14:textId="77777777" w:rsidR="003F4E6C" w:rsidRPr="00BF6ABE" w:rsidRDefault="003F4E6C" w:rsidP="003F4E6C">
                              <w:pPr>
                                <w:pStyle w:val="Header-Right"/>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83515"/>
                            <a:ext cx="4398645" cy="164973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831975"/>
                            <a:ext cx="4398645" cy="183324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3663950"/>
                            <a:ext cx="4398645" cy="183324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5495925"/>
                            <a:ext cx="4398645" cy="165036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7145020"/>
                            <a:ext cx="4398645" cy="110045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9" style="position:absolute;margin-left:3in;margin-top:105.4pt;width:360.75pt;height:649.9pt;z-index:251739149;mso-position-horizontal-relative:page;mso-position-vertical-relative:page" coordsize="4581525,8253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" mv:complextextbox="1">
                <v:shape id="Text Box 68" o:spid="_x0000_s1030" type="#_x0000_t202" style="position:absolute;width:4581525;height:8253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cSgxAAA&#10;ANoAAAAPAAAAZHJzL2Rvd25yZXYueG1sRI9Pa8JAFMTvBb/D8gq9NZt6qDa6ShACFir4p3h+Zp9J&#10;MPs2yW419dO7guBxmJnfMNN5b2pxps5VlhV8RDEI4tzqigsFv7vsfQzCeWSNtWVS8E8O5rPByxQT&#10;bS+8ofPWFyJA2CWooPS+SaR0eUkGXWQb4uAdbWfQB9kVUnd4CXBTy2Ecf0qDFYeFEhtalJSftn9G&#10;wWp9aK/fsTN16rNslK7bn+O+VerttU8nIDz1/hl+tJdawRfcr4Qb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3EoMQAAADaAAAADwAAAAAAAAAAAAAAAACXAgAAZHJzL2Rv&#10;d25yZXYueG1sUEsFBgAAAAAEAAQA9QAAAIgDAAAAAA==&#10;" mv:complextextbox="1" filled="f" stroked="f">
                  <v:textbox inset=",0,,0"/>
                </v:shape>
                <v:shape id="Text Box 1" o:spid="_x0000_s1031" type="#_x0000_t202" style="position:absolute;left:91440;width:439864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025C6AD8" w14:textId="77777777" w:rsidR="003F4E6C" w:rsidRPr="00D16A07" w:rsidRDefault="003F4E6C" w:rsidP="003F4E6C">
                        <w:r w:rsidRPr="00D16A07">
                          <w:t xml:space="preserve">     NASA. Just the mention of it is enough to intrigue both Sarah and myself as Rob begins to answer the background questions we created. He delves into the idea behind his current project, a sensor that mimics a fly</w:t>
                        </w:r>
                        <w:r>
                          <w:t>’s</w:t>
                        </w:r>
                        <w:r w:rsidRPr="00D16A07">
                          <w:t xml:space="preserve"> eye. Now being designed, </w:t>
                        </w:r>
                        <w:r w:rsidRPr="00984ECD">
                          <w:t>constructed</w:t>
                        </w:r>
                        <w:r w:rsidRPr="00D16A07">
                          <w:t xml:space="preserve">, and tested, the sensor </w:t>
                        </w:r>
                        <w:r>
                          <w:t>should hopefully</w:t>
                        </w:r>
                        <w:r w:rsidRPr="00D16A07">
                          <w:t xml:space="preserve"> be able to measure wing deflection on a fixed wing aircraft, which will aid in increasing flight efficiency. His </w:t>
                        </w:r>
                        <w:r>
                          <w:t>engineering work is</w:t>
                        </w:r>
                        <w:r w:rsidRPr="00D16A07">
                          <w:t xml:space="preserve"> fascinating, Rob’s enthusiasm for the project is infectious as he shows and explains pictures of toaster ovens, light rooms, and circuit boards. </w:t>
                        </w:r>
                      </w:p>
                      <w:p w14:paraId="2E7B9D89" w14:textId="77777777" w:rsidR="003F4E6C" w:rsidRPr="00D16A07" w:rsidRDefault="003F4E6C" w:rsidP="003F4E6C">
                        <w:r w:rsidRPr="00D16A07">
                          <w:t xml:space="preserve">     Rob discovered </w:t>
                        </w:r>
                        <w:r>
                          <w:t>engineering</w:t>
                        </w:r>
                        <w:r w:rsidRPr="00D16A07">
                          <w:t xml:space="preserve"> by attending a summer camp at UW the summer before his </w:t>
                        </w:r>
                        <w:r>
                          <w:t>senior year of high school</w:t>
                        </w:r>
                        <w:r w:rsidRPr="00D16A07">
                          <w:t xml:space="preserve">. Working under John Benson, </w:t>
                        </w:r>
                        <w:r>
                          <w:t>he</w:t>
                        </w:r>
                        <w:r w:rsidRPr="00D16A07">
                          <w:t xml:space="preserve"> was given the independence to figure out problems on his own. Rob found </w:t>
                        </w:r>
                        <w:r>
                          <w:t xml:space="preserve">the </w:t>
                        </w:r>
                        <w:r w:rsidRPr="00D16A07">
                          <w:t>idea of doing something no one has done before to be fascinating, though he admits, “if there’s the foggiest chance something will go wrong, it does.” When talking about research setbacks, Rob gri</w:t>
                        </w:r>
                        <w:r>
                          <w:t>ns and refers to Thomas Edison’s quote</w:t>
                        </w:r>
                        <w:r w:rsidRPr="00D16A07">
                          <w:t xml:space="preserve">: “I have not failed 1,000 times. I have successfully discovered 1,000 ways to not make a light bulb.”  </w:t>
                        </w:r>
                      </w:p>
                      <w:p w14:paraId="57576C09" w14:textId="77777777" w:rsidR="003F4E6C" w:rsidRPr="00D16A07" w:rsidRDefault="003F4E6C" w:rsidP="003F4E6C">
                        <w:r w:rsidRPr="00D16A07">
                          <w:t xml:space="preserve">     Though the combination of now being regarded as the “big dog” in the lab, doing outreach work with Wyoming classrooms, advising the engineering honors society, and being involved with other student groups sounds glamorous, Rob’s credits his success to his upbringing. Growing up in Saratoga, Rob guided rafting and fishing trips through his family business. Being placed into a leadership position at a young age allowed him to develop his leadership skills and problem solving abilities, which when coupled with his strong work ethic</w:t>
                        </w:r>
                        <w:r>
                          <w:t>,</w:t>
                        </w:r>
                        <w:r w:rsidRPr="00D16A07">
                          <w:t xml:space="preserve"> have driven his success at UW. </w:t>
                        </w:r>
                      </w:p>
                      <w:p w14:paraId="4FD868E4" w14:textId="77777777" w:rsidR="003F4E6C" w:rsidRPr="00D16A07" w:rsidRDefault="003F4E6C" w:rsidP="003F4E6C">
                        <w:r w:rsidRPr="00D16A07">
                          <w:t xml:space="preserve">     Rob believes growing up in small town Wyoming is actually an advantage when applying to college. Large schools are looking to balance their demographics and students from Wyoming bring a unique perspective not found in many other places. He encourages students to work hard, reminding them skills and concepts learned in high school create the foundation for the work done in college. Though he is also quick to state that “you don’t have to be good at math to succeed in engineering, you just have to get along with it.”</w:t>
                        </w:r>
                      </w:p>
                      <w:p w14:paraId="3C3CC194" w14:textId="77777777" w:rsidR="003F4E6C" w:rsidRPr="00D16A07" w:rsidRDefault="003F4E6C" w:rsidP="003F4E6C">
                        <w:r w:rsidRPr="00D16A07">
                          <w:t xml:space="preserve">     This positive attitude is one that Rob brings to students who are not excited about science. He encourages students to think about what they are passionate about and to explore all aspects of </w:t>
                        </w:r>
                        <w:r>
                          <w:t xml:space="preserve">it </w:t>
                        </w:r>
                        <w:r w:rsidRPr="00D16A07">
                          <w:t xml:space="preserve">that relate back to science or </w:t>
                        </w:r>
                        <w:r>
                          <w:t xml:space="preserve">scientific </w:t>
                        </w:r>
                        <w:r w:rsidRPr="00D16A07">
                          <w:t>research.</w:t>
                        </w:r>
                        <w:r>
                          <w:t xml:space="preserve"> Rob urges students to dive into what they are interested in and utilize that as a catalyst for learning in all subject areas.</w:t>
                        </w:r>
                      </w:p>
                      <w:p w14:paraId="01DB20F0" w14:textId="77777777" w:rsidR="003F4E6C" w:rsidRPr="00BF6ABE" w:rsidRDefault="003F4E6C" w:rsidP="003F4E6C">
                        <w:pPr>
                          <w:pStyle w:val="Header-Right"/>
                          <w:rPr>
                            <w:rFonts w:ascii="Times New Roman" w:hAnsi="Times New Roman" w:cs="Times New Roman"/>
                          </w:rPr>
                        </w:pPr>
                      </w:p>
                    </w:txbxContent>
                  </v:textbox>
                </v:shape>
                <v:shape id="Text Box 2" o:spid="_x0000_s1032" type="#_x0000_t202" style="position:absolute;left:91440;top:183515;width:4398645;height:1649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3" type="#_x0000_t202" style="position:absolute;left:91440;top:1831975;width:4398645;height:1833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4" type="#_x0000_t202" style="position:absolute;left:91440;top:3663950;width:4398645;height:1833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5" type="#_x0000_t202" style="position:absolute;left:91440;top:5495925;width:4398645;height:1650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2" inset="0,0,0,0">
                    <w:txbxContent/>
                  </v:textbox>
                </v:shape>
                <v:shape id="Text Box 12" o:spid="_x0000_s1036" type="#_x0000_t202" style="position:absolute;left:91440;top:7145020;width:4398645;height:1100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Pr="003F4E6C">
        <w:rPr>
          <w:noProof/>
        </w:rPr>
        <mc:AlternateContent>
          <mc:Choice Requires="wps">
            <w:drawing>
              <wp:anchor distT="0" distB="0" distL="114300" distR="114300" simplePos="0" relativeHeight="251737101" behindDoc="0" locked="0" layoutInCell="1" allowOverlap="1" wp14:anchorId="7A94887B" wp14:editId="5A9910E1">
                <wp:simplePos x="0" y="0"/>
                <wp:positionH relativeFrom="page">
                  <wp:posOffset>465455</wp:posOffset>
                </wp:positionH>
                <wp:positionV relativeFrom="page">
                  <wp:posOffset>8141335</wp:posOffset>
                </wp:positionV>
                <wp:extent cx="2286635" cy="1470660"/>
                <wp:effectExtent l="0" t="0" r="0" b="2540"/>
                <wp:wrapThrough wrapText="bothSides">
                  <wp:wrapPolygon edited="0">
                    <wp:start x="240" y="0"/>
                    <wp:lineTo x="240" y="21264"/>
                    <wp:lineTo x="21114" y="21264"/>
                    <wp:lineTo x="21114" y="0"/>
                    <wp:lineTo x="240" y="0"/>
                  </wp:wrapPolygon>
                </wp:wrapThrough>
                <wp:docPr id="8" name="Text Box 8"/>
                <wp:cNvGraphicFramePr/>
                <a:graphic xmlns:a="http://schemas.openxmlformats.org/drawingml/2006/main">
                  <a:graphicData uri="http://schemas.microsoft.com/office/word/2010/wordprocessingShape">
                    <wps:wsp>
                      <wps:cNvSpPr txBox="1"/>
                      <wps:spPr>
                        <a:xfrm>
                          <a:off x="0" y="0"/>
                          <a:ext cx="2286635" cy="14706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FCE14E" w14:textId="77777777" w:rsidR="003F4E6C" w:rsidRPr="00542D44" w:rsidRDefault="003F4E6C" w:rsidP="003F4E6C">
                            <w:pPr>
                              <w:rPr>
                                <w:color w:val="FFFFFF" w:themeColor="background1"/>
                              </w:rPr>
                            </w:pPr>
                            <w:r w:rsidRPr="00542D44">
                              <w:rPr>
                                <w:color w:val="FFFFFF" w:themeColor="background1"/>
                              </w:rPr>
                              <w:t>Special thanks to</w:t>
                            </w:r>
                            <w:r>
                              <w:rPr>
                                <w:color w:val="FFFFFF" w:themeColor="background1"/>
                              </w:rPr>
                              <w:t xml:space="preserve"> </w:t>
                            </w:r>
                            <w:r w:rsidRPr="00542D44">
                              <w:rPr>
                                <w:color w:val="FFFFFF" w:themeColor="background1"/>
                              </w:rPr>
                              <w:t>Dr. Steve Barrett</w:t>
                            </w:r>
                            <w:r>
                              <w:rPr>
                                <w:color w:val="FFFFFF" w:themeColor="background1"/>
                              </w:rPr>
                              <w:t xml:space="preserve">, </w:t>
                            </w:r>
                            <w:r w:rsidRPr="00542D44">
                              <w:rPr>
                                <w:color w:val="FFFFFF" w:themeColor="background1"/>
                              </w:rPr>
                              <w:t>Dr. Cameron Wright</w:t>
                            </w:r>
                            <w:r>
                              <w:rPr>
                                <w:color w:val="FFFFFF" w:themeColor="background1"/>
                              </w:rPr>
                              <w:t xml:space="preserve">, </w:t>
                            </w:r>
                            <w:r w:rsidRPr="00542D44">
                              <w:rPr>
                                <w:color w:val="FFFFFF" w:themeColor="background1"/>
                              </w:rPr>
                              <w:t>Leslie Roth</w:t>
                            </w:r>
                            <w:r>
                              <w:rPr>
                                <w:color w:val="FFFFFF" w:themeColor="background1"/>
                              </w:rPr>
                              <w:t xml:space="preserve">, and </w:t>
                            </w:r>
                            <w:r w:rsidRPr="00542D44">
                              <w:rPr>
                                <w:color w:val="FFFFFF" w:themeColor="background1"/>
                              </w:rPr>
                              <w:t>The National Science Foundation</w:t>
                            </w:r>
                            <w:r>
                              <w:rPr>
                                <w:color w:val="FFFFFF" w:themeColor="background1"/>
                              </w:rPr>
                              <w:t xml:space="preserve"> for their generous support of Rob and his projects at the University of Wyoming.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36.65pt;margin-top:641.05pt;width:180.05pt;height:115.8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GHZ9UCAAAe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" mv:complextextbox="1" filled="f" stroked="f">
                <v:textbox>
                  <w:txbxContent>
                    <w:p w14:paraId="6AFCE14E" w14:textId="77777777" w:rsidR="003F4E6C" w:rsidRPr="00542D44" w:rsidRDefault="003F4E6C" w:rsidP="003F4E6C">
                      <w:pPr>
                        <w:rPr>
                          <w:color w:val="FFFFFF" w:themeColor="background1"/>
                        </w:rPr>
                      </w:pPr>
                      <w:r w:rsidRPr="00542D44">
                        <w:rPr>
                          <w:color w:val="FFFFFF" w:themeColor="background1"/>
                        </w:rPr>
                        <w:t>Special thanks to</w:t>
                      </w:r>
                      <w:r>
                        <w:rPr>
                          <w:color w:val="FFFFFF" w:themeColor="background1"/>
                        </w:rPr>
                        <w:t xml:space="preserve"> </w:t>
                      </w:r>
                      <w:r w:rsidRPr="00542D44">
                        <w:rPr>
                          <w:color w:val="FFFFFF" w:themeColor="background1"/>
                        </w:rPr>
                        <w:t>Dr. Steve Barrett</w:t>
                      </w:r>
                      <w:r>
                        <w:rPr>
                          <w:color w:val="FFFFFF" w:themeColor="background1"/>
                        </w:rPr>
                        <w:t xml:space="preserve">, </w:t>
                      </w:r>
                      <w:r w:rsidRPr="00542D44">
                        <w:rPr>
                          <w:color w:val="FFFFFF" w:themeColor="background1"/>
                        </w:rPr>
                        <w:t>Dr. Cameron Wright</w:t>
                      </w:r>
                      <w:r>
                        <w:rPr>
                          <w:color w:val="FFFFFF" w:themeColor="background1"/>
                        </w:rPr>
                        <w:t xml:space="preserve">, </w:t>
                      </w:r>
                      <w:r w:rsidRPr="00542D44">
                        <w:rPr>
                          <w:color w:val="FFFFFF" w:themeColor="background1"/>
                        </w:rPr>
                        <w:t>Leslie Roth</w:t>
                      </w:r>
                      <w:r>
                        <w:rPr>
                          <w:color w:val="FFFFFF" w:themeColor="background1"/>
                        </w:rPr>
                        <w:t xml:space="preserve">, and </w:t>
                      </w:r>
                      <w:r w:rsidRPr="00542D44">
                        <w:rPr>
                          <w:color w:val="FFFFFF" w:themeColor="background1"/>
                        </w:rPr>
                        <w:t>The National Science Foundation</w:t>
                      </w:r>
                      <w:r>
                        <w:rPr>
                          <w:color w:val="FFFFFF" w:themeColor="background1"/>
                        </w:rPr>
                        <w:t xml:space="preserve"> for their generous support of Rob and his projects at the University of Wyoming.</w:t>
                      </w:r>
                    </w:p>
                  </w:txbxContent>
                </v:textbox>
                <w10:wrap type="through" anchorx="page" anchory="page"/>
              </v:shape>
            </w:pict>
          </mc:Fallback>
        </mc:AlternateContent>
      </w:r>
    </w:p>
    <w:p w14:paraId="59D2C351" w14:textId="7B6F507C" w:rsidR="00D43DE8" w:rsidRDefault="00D43DE8"/>
    <w:sectPr w:rsidR="00D43DE8" w:rsidSect="00D43DE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F7385" w14:textId="77777777" w:rsidR="007E471D" w:rsidRDefault="007E471D">
      <w:r>
        <w:separator/>
      </w:r>
    </w:p>
  </w:endnote>
  <w:endnote w:type="continuationSeparator" w:id="0">
    <w:p w14:paraId="503D151B" w14:textId="77777777" w:rsidR="007E471D" w:rsidRDefault="007E4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D6432" w14:textId="77777777" w:rsidR="00FD1BD1" w:rsidRDefault="00FD1BD1">
    <w:pPr>
      <w:pStyle w:val="Footer"/>
    </w:pPr>
    <w:r>
      <w:rPr>
        <w:noProof/>
      </w:rPr>
      <mc:AlternateContent>
        <mc:Choice Requires="wps">
          <w:drawing>
            <wp:anchor distT="0" distB="0" distL="114300" distR="114300" simplePos="0" relativeHeight="251659281" behindDoc="0" locked="0" layoutInCell="1" allowOverlap="1" wp14:anchorId="693CF8DC" wp14:editId="6323FDD7">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ED12" w14:textId="77777777" w:rsidR="00FD1BD1" w:rsidRPr="0090740B" w:rsidRDefault="00FD1BD1">
                          <w:pPr>
                            <w:rPr>
                              <w:rStyle w:val="PageNumber"/>
                              <w:color w:val="800000"/>
                            </w:rPr>
                          </w:pPr>
                          <w:r w:rsidRPr="0090740B">
                            <w:fldChar w:fldCharType="begin"/>
                          </w:r>
                          <w:r w:rsidRPr="0090740B">
                            <w:rPr>
                              <w:color w:val="800000"/>
                            </w:rPr>
                            <w:instrText xml:space="preserve"> PAGE  \* MERGEFORMAT </w:instrText>
                          </w:r>
                          <w:r w:rsidRPr="0090740B">
                            <w:fldChar w:fldCharType="separate"/>
                          </w:r>
                          <w:r w:rsidR="00915ADC" w:rsidRPr="00915ADC">
                            <w:rPr>
                              <w:rStyle w:val="PageNumber"/>
                              <w:noProof/>
                              <w:color w:val="800000"/>
                            </w:rPr>
                            <w:t>2</w:t>
                          </w:r>
                          <w:r w:rsidRPr="0090740B">
                            <w:rPr>
                              <w:rStyle w:val="PageNumber"/>
                              <w:noProof/>
                              <w:color w:val="80000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43"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VkUb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xs9GtlreSPoGA&#10;lQSBgRZh7oFRS/UNox5mSI711z1RDKPmnYBHYAfOZKjJ2E4GESVczbHBaDRXZhxM+07xXQ3I4zMT&#10;8hYeSsWdiM9ZHJ8XzAVXy3GG2cFz+e+8zpN2+RM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D0BWRRsQIAALEFAAAOAAAA&#10;AAAAAAAAAAAAACwCAABkcnMvZTJvRG9jLnhtbFBLAQItABQABgAIAAAAIQB072LF3gAAAAsBAAAP&#10;AAAAAAAAAAAAAAAAAAkFAABkcnMvZG93bnJldi54bWxQSwUGAAAAAAQABADzAAAAFAYAAAAA&#10;" filled="f" stroked="f">
              <v:textbox inset="0,0,0,0">
                <w:txbxContent>
                  <w:p w14:paraId="260FED12" w14:textId="77777777" w:rsidR="00FD1BD1" w:rsidRPr="0090740B" w:rsidRDefault="00FD1BD1">
                    <w:pPr>
                      <w:rPr>
                        <w:rStyle w:val="PageNumber"/>
                        <w:color w:val="800000"/>
                      </w:rPr>
                    </w:pPr>
                    <w:r w:rsidRPr="0090740B">
                      <w:fldChar w:fldCharType="begin"/>
                    </w:r>
                    <w:r w:rsidRPr="0090740B">
                      <w:rPr>
                        <w:color w:val="800000"/>
                      </w:rPr>
                      <w:instrText xml:space="preserve"> PAGE  \* MERGEFORMAT </w:instrText>
                    </w:r>
                    <w:r w:rsidRPr="0090740B">
                      <w:fldChar w:fldCharType="separate"/>
                    </w:r>
                    <w:r w:rsidR="00915ADC" w:rsidRPr="00915ADC">
                      <w:rPr>
                        <w:rStyle w:val="PageNumber"/>
                        <w:noProof/>
                        <w:color w:val="800000"/>
                      </w:rPr>
                      <w:t>2</w:t>
                    </w:r>
                    <w:r w:rsidRPr="0090740B">
                      <w:rPr>
                        <w:rStyle w:val="PageNumber"/>
                        <w:noProof/>
                        <w:color w:val="800000"/>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57935" w14:textId="77777777" w:rsidR="00FD1BD1" w:rsidRDefault="00FD1BD1">
    <w:pPr>
      <w:pStyle w:val="Footer"/>
    </w:pPr>
    <w:r>
      <w:rPr>
        <w:noProof/>
      </w:rPr>
      <mc:AlternateContent>
        <mc:Choice Requires="wps">
          <w:drawing>
            <wp:anchor distT="0" distB="0" distL="114300" distR="114300" simplePos="0" relativeHeight="251660305" behindDoc="0" locked="0" layoutInCell="1" allowOverlap="1" wp14:anchorId="76CE0CD9" wp14:editId="59CFE8AD">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B3F62" w14:textId="77777777" w:rsidR="00FD1BD1" w:rsidRPr="0090740B" w:rsidRDefault="00FD1BD1" w:rsidP="00D43DE8">
                          <w:pPr>
                            <w:jc w:val="right"/>
                            <w:rPr>
                              <w:rStyle w:val="PageNumber"/>
                              <w:color w:val="800000"/>
                            </w:rPr>
                          </w:pPr>
                          <w:r w:rsidRPr="0090740B">
                            <w:fldChar w:fldCharType="begin"/>
                          </w:r>
                          <w:r w:rsidRPr="0090740B">
                            <w:rPr>
                              <w:color w:val="800000"/>
                            </w:rPr>
                            <w:instrText xml:space="preserve"> PAGE  \* MERGEFORMAT </w:instrText>
                          </w:r>
                          <w:r w:rsidRPr="0090740B">
                            <w:fldChar w:fldCharType="separate"/>
                          </w:r>
                          <w:r w:rsidR="00D712B7" w:rsidRPr="00D712B7">
                            <w:rPr>
                              <w:rStyle w:val="PageNumber"/>
                              <w:noProof/>
                              <w:color w:val="800000"/>
                            </w:rPr>
                            <w:t>3</w:t>
                          </w:r>
                          <w:r w:rsidRPr="0090740B">
                            <w:rPr>
                              <w:rStyle w:val="PageNumber"/>
                              <w:noProof/>
                              <w:color w:val="80000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44"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EJKr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xEa3Wt5K+ggC&#10;VhIEBlqEuQdGLdV3jHqYITnW3/ZEMYya9wIegR04k6EmYzsZRJRwNccGo9FcmXEw7TvFdzUgj89M&#10;yBt4KBV3In7O4vi8YC64Wo4zzA6e83/n9Txplz8B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3fEJKrICAACxBQAADgAA&#10;AAAAAAAAAAAAAAAsAgAAZHJzL2Uyb0RvYy54bWxQSwECLQAUAAYACAAAACEATdlv/t4AAAAPAQAA&#10;DwAAAAAAAAAAAAAAAAAKBQAAZHJzL2Rvd25yZXYueG1sUEsFBgAAAAAEAAQA8wAAABUGAAAAAA==&#10;" filled="f" stroked="f">
              <v:textbox inset="0,0,0,0">
                <w:txbxContent>
                  <w:p w14:paraId="318B3F62" w14:textId="77777777" w:rsidR="00FD1BD1" w:rsidRPr="0090740B" w:rsidRDefault="00FD1BD1" w:rsidP="00D43DE8">
                    <w:pPr>
                      <w:jc w:val="right"/>
                      <w:rPr>
                        <w:rStyle w:val="PageNumber"/>
                        <w:color w:val="800000"/>
                      </w:rPr>
                    </w:pPr>
                    <w:r w:rsidRPr="0090740B">
                      <w:fldChar w:fldCharType="begin"/>
                    </w:r>
                    <w:r w:rsidRPr="0090740B">
                      <w:rPr>
                        <w:color w:val="800000"/>
                      </w:rPr>
                      <w:instrText xml:space="preserve"> PAGE  \* MERGEFORMAT </w:instrText>
                    </w:r>
                    <w:r w:rsidRPr="0090740B">
                      <w:fldChar w:fldCharType="separate"/>
                    </w:r>
                    <w:r w:rsidR="00D712B7" w:rsidRPr="00D712B7">
                      <w:rPr>
                        <w:rStyle w:val="PageNumber"/>
                        <w:noProof/>
                        <w:color w:val="800000"/>
                      </w:rPr>
                      <w:t>3</w:t>
                    </w:r>
                    <w:r w:rsidRPr="0090740B">
                      <w:rPr>
                        <w:rStyle w:val="PageNumber"/>
                        <w:noProof/>
                        <w:color w:val="800000"/>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EB968" w14:textId="77777777" w:rsidR="00915ADC" w:rsidRDefault="00915A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1B778" w14:textId="77777777" w:rsidR="007E471D" w:rsidRDefault="007E471D">
      <w:r>
        <w:separator/>
      </w:r>
    </w:p>
  </w:footnote>
  <w:footnote w:type="continuationSeparator" w:id="0">
    <w:p w14:paraId="6F0910FC" w14:textId="77777777" w:rsidR="007E471D" w:rsidRDefault="007E47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EAF2" w14:textId="07779C42" w:rsidR="008B7067" w:rsidRDefault="008B7067">
    <w:pPr>
      <w:pStyle w:val="Header"/>
    </w:pPr>
    <w:bookmarkStart w:id="0" w:name="_GoBack"/>
    <w:bookmarkEnd w:id="0"/>
    <w:r w:rsidRPr="003F4E6C">
      <w:rPr>
        <w:noProof/>
      </w:rPr>
      <mc:AlternateContent>
        <mc:Choice Requires="wps">
          <w:drawing>
            <wp:anchor distT="0" distB="0" distL="114300" distR="114300" simplePos="0" relativeHeight="251670545" behindDoc="0" locked="0" layoutInCell="0" allowOverlap="1" wp14:anchorId="12B2452E" wp14:editId="04C946D5">
              <wp:simplePos x="0" y="0"/>
              <wp:positionH relativeFrom="page">
                <wp:posOffset>457200</wp:posOffset>
              </wp:positionH>
              <wp:positionV relativeFrom="page">
                <wp:posOffset>3779520</wp:posOffset>
              </wp:positionV>
              <wp:extent cx="2277110" cy="5821680"/>
              <wp:effectExtent l="0" t="0" r="8890" b="0"/>
              <wp:wrapTight wrapText="bothSides">
                <wp:wrapPolygon edited="0">
                  <wp:start x="0" y="0"/>
                  <wp:lineTo x="0" y="21487"/>
                  <wp:lineTo x="21443" y="21487"/>
                  <wp:lineTo x="21443" y="0"/>
                  <wp:lineTo x="0" y="0"/>
                </wp:wrapPolygon>
              </wp:wrapTight>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821680"/>
                      </a:xfrm>
                      <a:prstGeom prst="rect">
                        <a:avLst/>
                      </a:prstGeom>
                      <a:solidFill>
                        <a:srgbClr val="800000"/>
                      </a:solidFill>
                      <a:ln>
                        <a:noFill/>
                      </a:ln>
                      <a:effectLst/>
                      <a:extLst/>
                    </wps:spPr>
                    <wps:txbx>
                      <w:txbxContent>
                        <w:p w14:paraId="34520D0F" w14:textId="77777777" w:rsidR="008B7067" w:rsidRDefault="008B7067" w:rsidP="008B706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margin-left:36pt;margin-top:297.6pt;width:179.3pt;height:458.4pt;z-index:251670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" o:allowincell="f" fillcolor="maroon" stroked="f">
              <v:textbox inset=",7.2pt,,7.2pt">
                <w:txbxContent>
                  <w:p w14:paraId="34520D0F" w14:textId="77777777" w:rsidR="008B7067" w:rsidRDefault="008B7067" w:rsidP="008B7067">
                    <w:pPr>
                      <w:jc w:val="center"/>
                    </w:pPr>
                  </w:p>
                </w:txbxContent>
              </v:textbox>
              <w10:wrap type="tight" anchorx="page" anchory="page"/>
            </v:rect>
          </w:pict>
        </mc:Fallback>
      </mc:AlternateContent>
    </w:r>
    <w:r w:rsidRPr="00D712B7">
      <w:rPr>
        <w:noProof/>
      </w:rPr>
      <mc:AlternateContent>
        <mc:Choice Requires="wps">
          <w:drawing>
            <wp:anchor distT="0" distB="0" distL="114300" distR="114300" simplePos="0" relativeHeight="251666449" behindDoc="0" locked="0" layoutInCell="1" allowOverlap="1" wp14:anchorId="400BB792" wp14:editId="36DB85A2">
              <wp:simplePos x="0" y="0"/>
              <wp:positionH relativeFrom="page">
                <wp:posOffset>2743200</wp:posOffset>
              </wp:positionH>
              <wp:positionV relativeFrom="page">
                <wp:posOffset>457200</wp:posOffset>
              </wp:positionV>
              <wp:extent cx="4572000" cy="448310"/>
              <wp:effectExtent l="0" t="0" r="25400" b="3429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3"/>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a:ext>
                      </a:extLst>
                    </wps:spPr>
                    <wps:txbx>
                      <w:txbxContent>
                        <w:p w14:paraId="434DDF3A" w14:textId="77777777" w:rsidR="008B7067" w:rsidRDefault="008B7067" w:rsidP="008B7067">
                          <w:pPr>
                            <w:pStyle w:val="Foo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margin-left:3in;margin-top:36pt;width:5in;height:35.3pt;z-index:251666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" fillcolor="#feb200 [3206]" strokecolor="white [3212]" strokeweight="1pt">
              <v:textbox inset=",7.2pt,,7.2pt">
                <w:txbxContent>
                  <w:p w14:paraId="434DDF3A" w14:textId="77777777" w:rsidR="008B7067" w:rsidRDefault="008B7067" w:rsidP="008B7067">
                    <w:pPr>
                      <w:pStyle w:val="Footer"/>
                    </w:pPr>
                  </w:p>
                </w:txbxContent>
              </v:textbox>
              <w10:wrap anchorx="page" anchory="page"/>
            </v:rect>
          </w:pict>
        </mc:Fallback>
      </mc:AlternateContent>
    </w:r>
    <w:r w:rsidRPr="00D712B7">
      <w:rPr>
        <w:noProof/>
      </w:rPr>
      <mc:AlternateContent>
        <mc:Choice Requires="wps">
          <w:drawing>
            <wp:anchor distT="0" distB="0" distL="114300" distR="114300" simplePos="0" relativeHeight="251665425" behindDoc="0" locked="0" layoutInCell="0" allowOverlap="1" wp14:anchorId="089EF238" wp14:editId="436FE61C">
              <wp:simplePos x="0" y="0"/>
              <wp:positionH relativeFrom="page">
                <wp:posOffset>457200</wp:posOffset>
              </wp:positionH>
              <wp:positionV relativeFrom="page">
                <wp:posOffset>457200</wp:posOffset>
              </wp:positionV>
              <wp:extent cx="2277110" cy="448310"/>
              <wp:effectExtent l="0" t="0" r="34290" b="3429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rgbClr val="804000"/>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a:ext>
                      </a:extLst>
                    </wps:spPr>
                    <wps:txbx>
                      <w:txbxContent>
                        <w:p w14:paraId="6358A7D9" w14:textId="77777777" w:rsidR="008B7067" w:rsidRDefault="008B7067" w:rsidP="008B7067">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0" style="position:absolute;margin-left:36pt;margin-top:36pt;width:179.3pt;height:35.3pt;z-index:251665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" o:allowincell="f" fillcolor="#804000" strokecolor="white [3212]" strokeweight="1pt">
              <v:textbox inset=",7.2pt,,7.2pt">
                <w:txbxContent>
                  <w:p w14:paraId="6358A7D9" w14:textId="77777777" w:rsidR="008B7067" w:rsidRDefault="008B7067" w:rsidP="008B7067">
                    <w:pPr>
                      <w:pStyle w:val="Header"/>
                    </w:pPr>
                  </w:p>
                </w:txbxContent>
              </v:textbox>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7A8A" w14:textId="3701168D" w:rsidR="00FD1BD1" w:rsidRDefault="00FD1BD1">
    <w:pPr>
      <w:pStyle w:val="Header"/>
    </w:pPr>
    <w:r>
      <w:rPr>
        <w:noProof/>
      </w:rPr>
      <mc:AlternateContent>
        <mc:Choice Requires="wps">
          <w:drawing>
            <wp:anchor distT="0" distB="0" distL="114300" distR="114300" simplePos="0" relativeHeight="251658246" behindDoc="0" locked="0" layoutInCell="0" allowOverlap="1" wp14:anchorId="464A77F2" wp14:editId="1D7E42B3">
              <wp:simplePos x="0" y="0"/>
              <wp:positionH relativeFrom="page">
                <wp:posOffset>457200</wp:posOffset>
              </wp:positionH>
              <wp:positionV relativeFrom="page">
                <wp:posOffset>457200</wp:posOffset>
              </wp:positionV>
              <wp:extent cx="2277110" cy="448310"/>
              <wp:effectExtent l="0" t="0" r="34290" b="342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rgbClr val="804000"/>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a:ext>
                      </a:extLst>
                    </wps:spPr>
                    <wps:txbx>
                      <w:txbxContent>
                        <w:p w14:paraId="69367DE7" w14:textId="24107585" w:rsidR="00FD1BD1" w:rsidRDefault="00FD1BD1" w:rsidP="00D43DE8">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" o:allowincell="f" fillcolor="#804000" strokecolor="white [3212]" strokeweight="1pt">
              <v:textbox style="mso-next-textbox:#Text Box 2" inset=",7.2pt,,7.2pt">
                <w:txbxContent>
                  <w:p w14:paraId="69367DE7" w14:textId="24107585" w:rsidR="00FD1BD1" w:rsidRDefault="00FD1BD1" w:rsidP="00D43DE8">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393FFA2F" wp14:editId="0C73A9E3">
              <wp:simplePos x="0" y="0"/>
              <wp:positionH relativeFrom="page">
                <wp:posOffset>2743200</wp:posOffset>
              </wp:positionH>
              <wp:positionV relativeFrom="page">
                <wp:posOffset>457200</wp:posOffset>
              </wp:positionV>
              <wp:extent cx="4572000" cy="448310"/>
              <wp:effectExtent l="0" t="0" r="25400" b="342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3"/>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val="1"/>
                        </a:ext>
                      </a:extLst>
                    </wps:spPr>
                    <wps:txbx>
                      <w:txbxContent>
                        <w:p w14:paraId="25534867" w14:textId="77777777" w:rsidR="00FD1BD1" w:rsidRDefault="00FD1BD1" w:rsidP="00D43DE8">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" fillcolor="#feb200 [3206]" strokecolor="white [3212]" strokeweight="1pt">
              <v:stroke o:forcedash="t"/>
              <v:textbox inset=",7.2pt,,7.2pt">
                <w:txbxContent>
                  <w:p w14:paraId="25534867" w14:textId="77777777" w:rsidR="00FD1BD1" w:rsidRDefault="00FD1BD1" w:rsidP="00D43DE8">
                    <w:pPr>
                      <w:pStyle w:val="Header-Right"/>
                    </w:pPr>
                    <w:r>
                      <w:t>Issue [#] :: [Date]</w:t>
                    </w:r>
                  </w:p>
                </w:txbxContent>
              </v:textbox>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5479F" w14:textId="436C0D99" w:rsidR="00D712B7" w:rsidRDefault="008B7067">
    <w:pPr>
      <w:pStyle w:val="Header"/>
    </w:pPr>
    <w:r w:rsidRPr="003F4E6C">
      <w:rPr>
        <w:noProof/>
      </w:rPr>
      <mc:AlternateContent>
        <mc:Choice Requires="wps">
          <w:drawing>
            <wp:anchor distT="0" distB="0" distL="114300" distR="114300" simplePos="0" relativeHeight="251668497" behindDoc="0" locked="0" layoutInCell="0" allowOverlap="1" wp14:anchorId="23529002" wp14:editId="316B6602">
              <wp:simplePos x="0" y="0"/>
              <wp:positionH relativeFrom="page">
                <wp:posOffset>464820</wp:posOffset>
              </wp:positionH>
              <wp:positionV relativeFrom="page">
                <wp:posOffset>3512820</wp:posOffset>
              </wp:positionV>
              <wp:extent cx="2277110" cy="6088380"/>
              <wp:effectExtent l="0" t="0" r="8890" b="7620"/>
              <wp:wrapTight wrapText="bothSides">
                <wp:wrapPolygon edited="0">
                  <wp:start x="0" y="0"/>
                  <wp:lineTo x="0" y="21537"/>
                  <wp:lineTo x="21443" y="21537"/>
                  <wp:lineTo x="21443" y="0"/>
                  <wp:lineTo x="0" y="0"/>
                </wp:wrapPolygon>
              </wp:wrapTight>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6088380"/>
                      </a:xfrm>
                      <a:prstGeom prst="rect">
                        <a:avLst/>
                      </a:prstGeom>
                      <a:solidFill>
                        <a:srgbClr val="800000"/>
                      </a:solidFill>
                      <a:ln>
                        <a:noFill/>
                      </a:ln>
                      <a:effectLst/>
                      <a:extLst/>
                    </wps:spPr>
                    <wps:txbx>
                      <w:txbxContent>
                        <w:p w14:paraId="3D72DF2C" w14:textId="77777777" w:rsidR="008B7067" w:rsidRDefault="008B7067" w:rsidP="008B706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36.6pt;margin-top:276.6pt;width:179.3pt;height:479.4pt;z-index:251668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" o:allowincell="f" fillcolor="maroon" stroked="f">
              <v:textbox inset=",7.2pt,,7.2pt">
                <w:txbxContent>
                  <w:p w14:paraId="3D72DF2C" w14:textId="77777777" w:rsidR="008B7067" w:rsidRDefault="008B7067" w:rsidP="008B7067">
                    <w:pPr>
                      <w:jc w:val="center"/>
                    </w:pPr>
                  </w:p>
                </w:txbxContent>
              </v:textbox>
              <w10:wrap type="tight" anchorx="page" anchory="page"/>
            </v:rect>
          </w:pict>
        </mc:Fallback>
      </mc:AlternateContent>
    </w:r>
    <w:r w:rsidR="00D712B7" w:rsidRPr="00D712B7">
      <w:rPr>
        <w:noProof/>
      </w:rPr>
      <mc:AlternateContent>
        <mc:Choice Requires="wps">
          <w:drawing>
            <wp:anchor distT="0" distB="0" distL="114300" distR="114300" simplePos="0" relativeHeight="251662353" behindDoc="0" locked="0" layoutInCell="0" allowOverlap="1" wp14:anchorId="11D9DD60" wp14:editId="7BB09990">
              <wp:simplePos x="0" y="0"/>
              <wp:positionH relativeFrom="page">
                <wp:posOffset>457200</wp:posOffset>
              </wp:positionH>
              <wp:positionV relativeFrom="page">
                <wp:posOffset>457200</wp:posOffset>
              </wp:positionV>
              <wp:extent cx="2277110" cy="448310"/>
              <wp:effectExtent l="0" t="0" r="34290" b="34290"/>
              <wp:wrapNone/>
              <wp:docPr id="5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rgbClr val="804000"/>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a:ext>
                      </a:extLst>
                    </wps:spPr>
                    <wps:txbx>
                      <w:txbxContent>
                        <w:p w14:paraId="3EDC3D5D" w14:textId="77777777" w:rsidR="00D712B7" w:rsidRDefault="00D712B7" w:rsidP="00D712B7">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36pt;margin-top:36pt;width:179.3pt;height:35.3pt;z-index:251662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" o:allowincell="f" fillcolor="#804000" strokecolor="white [3212]" strokeweight="1pt">
              <v:textbox inset=",7.2pt,,7.2pt">
                <w:txbxContent>
                  <w:p w14:paraId="3EDC3D5D" w14:textId="77777777" w:rsidR="00D712B7" w:rsidRDefault="00D712B7" w:rsidP="00D712B7">
                    <w:pPr>
                      <w:pStyle w:val="Header"/>
                    </w:pPr>
                  </w:p>
                </w:txbxContent>
              </v:textbox>
              <w10:wrap anchorx="page" anchory="page"/>
            </v:rect>
          </w:pict>
        </mc:Fallback>
      </mc:AlternateContent>
    </w:r>
    <w:r w:rsidR="00D712B7" w:rsidRPr="00D712B7">
      <w:rPr>
        <w:noProof/>
      </w:rPr>
      <mc:AlternateContent>
        <mc:Choice Requires="wps">
          <w:drawing>
            <wp:anchor distT="0" distB="0" distL="114300" distR="114300" simplePos="0" relativeHeight="251663377" behindDoc="0" locked="0" layoutInCell="1" allowOverlap="1" wp14:anchorId="3BFC085F" wp14:editId="3D990676">
              <wp:simplePos x="0" y="0"/>
              <wp:positionH relativeFrom="page">
                <wp:posOffset>2743200</wp:posOffset>
              </wp:positionH>
              <wp:positionV relativeFrom="page">
                <wp:posOffset>457200</wp:posOffset>
              </wp:positionV>
              <wp:extent cx="4572000" cy="448310"/>
              <wp:effectExtent l="0" t="0" r="25400" b="34290"/>
              <wp:wrapNone/>
              <wp:docPr id="5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3"/>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a:ext>
                      </a:extLst>
                    </wps:spPr>
                    <wps:txbx>
                      <w:txbxContent>
                        <w:p w14:paraId="0C1E325A" w14:textId="77777777" w:rsidR="00D712B7" w:rsidRDefault="00D712B7" w:rsidP="00D712B7">
                          <w:pPr>
                            <w:pStyle w:val="Foo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3in;margin-top:36pt;width:5in;height:35.3pt;z-index:251663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" fillcolor="#feb200 [3206]" strokecolor="white [3212]" strokeweight="1pt">
              <v:textbox inset=",7.2pt,,7.2pt">
                <w:txbxContent>
                  <w:p w14:paraId="0C1E325A" w14:textId="77777777" w:rsidR="00D712B7" w:rsidRDefault="00D712B7" w:rsidP="00D712B7">
                    <w:pPr>
                      <w:pStyle w:val="Footer"/>
                    </w:pPr>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6051504F"/>
    <w:multiLevelType w:val="hybridMultilevel"/>
    <w:tmpl w:val="DA5C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2"/>
    <w:docVar w:name="OpenInPublishingView" w:val="0"/>
    <w:docVar w:name="ShowStaticGuides" w:val="1"/>
  </w:docVars>
  <w:rsids>
    <w:rsidRoot w:val="006A56BE"/>
    <w:rsid w:val="00037779"/>
    <w:rsid w:val="000572C4"/>
    <w:rsid w:val="00062670"/>
    <w:rsid w:val="000C79EA"/>
    <w:rsid w:val="000F4907"/>
    <w:rsid w:val="00194C33"/>
    <w:rsid w:val="001D1CE4"/>
    <w:rsid w:val="001F1C18"/>
    <w:rsid w:val="001F43FA"/>
    <w:rsid w:val="00224F7F"/>
    <w:rsid w:val="00271042"/>
    <w:rsid w:val="00301209"/>
    <w:rsid w:val="00302692"/>
    <w:rsid w:val="00381387"/>
    <w:rsid w:val="003A74D1"/>
    <w:rsid w:val="003F4E6C"/>
    <w:rsid w:val="00423528"/>
    <w:rsid w:val="00486FDD"/>
    <w:rsid w:val="00492107"/>
    <w:rsid w:val="004D2F2D"/>
    <w:rsid w:val="004D4313"/>
    <w:rsid w:val="005309C6"/>
    <w:rsid w:val="00542D44"/>
    <w:rsid w:val="005A332A"/>
    <w:rsid w:val="005B1D49"/>
    <w:rsid w:val="00632736"/>
    <w:rsid w:val="00681619"/>
    <w:rsid w:val="006A56BE"/>
    <w:rsid w:val="006C6B05"/>
    <w:rsid w:val="00732AA0"/>
    <w:rsid w:val="007B1F32"/>
    <w:rsid w:val="007E471D"/>
    <w:rsid w:val="00800EA9"/>
    <w:rsid w:val="008038F5"/>
    <w:rsid w:val="008269AC"/>
    <w:rsid w:val="00854BD3"/>
    <w:rsid w:val="00865134"/>
    <w:rsid w:val="00876E2F"/>
    <w:rsid w:val="008B7067"/>
    <w:rsid w:val="008B768A"/>
    <w:rsid w:val="008D4BC4"/>
    <w:rsid w:val="0090740B"/>
    <w:rsid w:val="00910338"/>
    <w:rsid w:val="00915ADC"/>
    <w:rsid w:val="00935AB5"/>
    <w:rsid w:val="00961D0D"/>
    <w:rsid w:val="00962610"/>
    <w:rsid w:val="00984ECD"/>
    <w:rsid w:val="009D4261"/>
    <w:rsid w:val="009D526F"/>
    <w:rsid w:val="009F25A0"/>
    <w:rsid w:val="00A37862"/>
    <w:rsid w:val="00A544B3"/>
    <w:rsid w:val="00A86951"/>
    <w:rsid w:val="00AB0D0D"/>
    <w:rsid w:val="00AD59F0"/>
    <w:rsid w:val="00AE6101"/>
    <w:rsid w:val="00AF1662"/>
    <w:rsid w:val="00B74118"/>
    <w:rsid w:val="00BB0817"/>
    <w:rsid w:val="00BC38AC"/>
    <w:rsid w:val="00BE48CB"/>
    <w:rsid w:val="00BF6ABE"/>
    <w:rsid w:val="00C97488"/>
    <w:rsid w:val="00CD7858"/>
    <w:rsid w:val="00CE4C6E"/>
    <w:rsid w:val="00D376EF"/>
    <w:rsid w:val="00D404C9"/>
    <w:rsid w:val="00D43B42"/>
    <w:rsid w:val="00D43DE8"/>
    <w:rsid w:val="00D531A9"/>
    <w:rsid w:val="00D712B7"/>
    <w:rsid w:val="00D9729B"/>
    <w:rsid w:val="00E10980"/>
    <w:rsid w:val="00E942AA"/>
    <w:rsid w:val="00EC4BD5"/>
    <w:rsid w:val="00F23093"/>
    <w:rsid w:val="00FA3559"/>
    <w:rsid w:val="00FD1B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C1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ListParagraph">
    <w:name w:val="List Paragraph"/>
    <w:basedOn w:val="Normal"/>
    <w:rsid w:val="00542D44"/>
    <w:pPr>
      <w:ind w:left="720"/>
      <w:contextualSpacing/>
    </w:pPr>
  </w:style>
  <w:style w:type="paragraph" w:styleId="BalloonText">
    <w:name w:val="Balloon Text"/>
    <w:basedOn w:val="Normal"/>
    <w:link w:val="BalloonTextChar"/>
    <w:rsid w:val="001F1C18"/>
    <w:rPr>
      <w:rFonts w:ascii="Lucida Grande" w:hAnsi="Lucida Grande"/>
      <w:sz w:val="18"/>
      <w:szCs w:val="18"/>
    </w:rPr>
  </w:style>
  <w:style w:type="character" w:customStyle="1" w:styleId="BalloonTextChar">
    <w:name w:val="Balloon Text Char"/>
    <w:basedOn w:val="DefaultParagraphFont"/>
    <w:link w:val="BalloonText"/>
    <w:rsid w:val="001F1C1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ListParagraph">
    <w:name w:val="List Paragraph"/>
    <w:basedOn w:val="Normal"/>
    <w:rsid w:val="00542D44"/>
    <w:pPr>
      <w:ind w:left="720"/>
      <w:contextualSpacing/>
    </w:pPr>
  </w:style>
  <w:style w:type="paragraph" w:styleId="BalloonText">
    <w:name w:val="Balloon Text"/>
    <w:basedOn w:val="Normal"/>
    <w:link w:val="BalloonTextChar"/>
    <w:rsid w:val="001F1C18"/>
    <w:rPr>
      <w:rFonts w:ascii="Lucida Grande" w:hAnsi="Lucida Grande"/>
      <w:sz w:val="18"/>
      <w:szCs w:val="18"/>
    </w:rPr>
  </w:style>
  <w:style w:type="character" w:customStyle="1" w:styleId="BalloonTextChar">
    <w:name w:val="Balloon Text Char"/>
    <w:basedOn w:val="DefaultParagraphFont"/>
    <w:link w:val="BalloonText"/>
    <w:rsid w:val="001F1C1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100</TotalTime>
  <Pages>2</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Bunting</dc:creator>
  <cp:keywords/>
  <dc:description/>
  <cp:lastModifiedBy>Kaitlyn Bunting</cp:lastModifiedBy>
  <cp:revision>7</cp:revision>
  <cp:lastPrinted>2007-08-23T15:27:00Z</cp:lastPrinted>
  <dcterms:created xsi:type="dcterms:W3CDTF">2012-09-19T21:34:00Z</dcterms:created>
  <dcterms:modified xsi:type="dcterms:W3CDTF">2013-02-21T18:32:00Z</dcterms:modified>
  <cp:category/>
</cp:coreProperties>
</file>